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1682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  <w:r w:rsidRPr="006B20C4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2E56DD" w:rsidP="0008299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30.1.2011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6pt;margin-top:10pt;width:27pt;height:18pt;z-index:251657728" filled="f" stroked="f">
            <v:textbox>
              <w:txbxContent>
                <w:p w:rsidR="002E56DD" w:rsidRPr="004E5FA3" w:rsidRDefault="002E56DD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70044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שירותי תחזוקה לרישיונות תוכנת מילון של חברת </w:t>
            </w:r>
            <w:r w:rsidRPr="002644C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בבילון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2E56DD" w:rsidRDefault="002E56DD" w:rsidP="00E75D0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תיקוני תקלות בתוכנה</w:t>
            </w:r>
          </w:p>
          <w:p w:rsidR="002E56DD" w:rsidRPr="00E75D0F" w:rsidRDefault="002E56DD" w:rsidP="008F0963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 id="_x0000_s1027" type="#_x0000_t202" style="position:absolute;left:0;text-align:left;margin-left:92.85pt;margin-top:11.8pt;width:27pt;height:18pt;z-index:251659776" filled="f" stroked="f">
                  <v:textbox>
                    <w:txbxContent>
                      <w:p w:rsidR="002E56DD" w:rsidRPr="004E5FA3" w:rsidRDefault="002E56DD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קבלת גרסאות חדשות ועדכוני תוכן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_x0000_s1028" type="#_x0000_t202" style="position:absolute;left:0;text-align:left;margin-left:242.65pt;margin-top:12.05pt;width:27pt;height:18pt;z-index:251655680" filled="f" stroked="f">
            <v:textbox style="mso-next-textbox:#_x0000_s1028">
              <w:txbxContent>
                <w:p w:rsidR="002E56DD" w:rsidRPr="004E5FA3" w:rsidRDefault="002E56DD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 id="_x0000_s1029" type="#_x0000_t202" style="position:absolute;left:0;text-align:left;margin-left:438.9pt;margin-top:10.4pt;width:27pt;height:18pt;z-index:251658752" filled="f" stroked="f">
                  <v:textbox>
                    <w:txbxContent>
                      <w:p w:rsidR="002E56DD" w:rsidRPr="004E5FA3" w:rsidRDefault="002E56DD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14"/>
        <w:gridCol w:w="3115"/>
        <w:gridCol w:w="2793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2E56DD" w:rsidP="00460C3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וואן טכנולוגיות תוכנה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Pr="00F544EA">
              <w:rPr>
                <w:rFonts w:ascii="Arial" w:hAnsi="Arial" w:cs="Arial"/>
                <w:b/>
                <w:u w:val="single"/>
                <w:rtl/>
              </w:rPr>
              <w:t>520034695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 id="_x0000_s1030" type="#_x0000_t202" style="position:absolute;left:0;text-align:left;margin-left:110.25pt;margin-top:-.6pt;width:27pt;height:18pt;z-index:251656704;mso-position-horizontal-relative:text;mso-position-vertical-relative:text" filled="f" stroked="f">
                  <v:textbox style="mso-next-textbox:#_x0000_s1030">
                    <w:txbxContent>
                      <w:p w:rsidR="002E56DD" w:rsidRPr="004E5FA3" w:rsidRDefault="002E56DD" w:rsidP="00E75D0F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2E56DD" w:rsidP="00417E4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28,862₪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2E56DD" w:rsidP="00417E4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31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3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30.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3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2E56DD" w:rsidRPr="00E75D0F" w:rsidRDefault="002E56DD" w:rsidP="00CD3B3C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 התוכנה נרכשה במקור עקב היותה התוכנה היחידה המיישמת את הפונקציונאליות הנדרשת.</w:t>
            </w:r>
          </w:p>
        </w:tc>
      </w:tr>
      <w:tr w:rsidR="002E56DD" w:rsidRPr="00E75D0F" w:rsidTr="00661651">
        <w:tc>
          <w:tcPr>
            <w:tcW w:w="8522" w:type="dxa"/>
          </w:tcPr>
          <w:p w:rsidR="002E56DD" w:rsidRPr="00E75D0F" w:rsidRDefault="002E56DD" w:rsidP="00CD3B3C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לשם איתור טובין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שירותי תחזוקה לתוכנת מילון של בבילון, פנינו ליצרן (חברת בבילון בע"מ) ושאלנו מי מוסמך מטעמם לתת את שירותי התחזוקה. </w:t>
            </w:r>
          </w:p>
        </w:tc>
      </w:tr>
      <w:tr w:rsidR="002E56DD" w:rsidRPr="00E75D0F" w:rsidTr="00661651">
        <w:tc>
          <w:tcPr>
            <w:tcW w:w="8522" w:type="dxa"/>
          </w:tcPr>
          <w:p w:rsidR="002E56DD" w:rsidRPr="00E75D0F" w:rsidRDefault="002E56DD" w:rsidP="008F096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3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תשובת היצרן הייתה שבעקבות הסכם ההפצה שנחתם עם חברת וואן טכנולוגיות תוכנה, חברת וואן טכנולוגיות תוכנה היא  המפיצה הבלעדית עבור המוצר.</w:t>
            </w:r>
          </w:p>
        </w:tc>
      </w:tr>
      <w:tr w:rsidR="002E56DD" w:rsidRPr="00E75D0F" w:rsidTr="00661651">
        <w:tc>
          <w:tcPr>
            <w:tcW w:w="8522" w:type="dxa"/>
          </w:tcPr>
          <w:p w:rsidR="002E56DD" w:rsidRPr="00E75D0F" w:rsidRDefault="002E56DD" w:rsidP="008F096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4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שירותי התחזוקה מבטיחים אספקת עדכוני תוכנה ועדכוני מילון ההכרחיים להפעלת רישיונות התוכנה הללו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תקשוב ומערכות מידע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6DD" w:rsidRDefault="002E56DD">
      <w:r>
        <w:separator/>
      </w:r>
    </w:p>
  </w:endnote>
  <w:endnote w:type="continuationSeparator" w:id="1">
    <w:p w:rsidR="002E56DD" w:rsidRDefault="002E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DD" w:rsidRDefault="002E56DD" w:rsidP="00AA4CCB">
    <w:pPr>
      <w:pStyle w:val="a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>
      <w:rPr>
        <w:rFonts w:ascii="Tahoma" w:hAnsi="Tahoma" w:cs="Tahoma"/>
        <w:bCs/>
        <w:noProof/>
        <w:color w:val="000080"/>
        <w:sz w:val="16"/>
        <w:szCs w:val="16"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2E56DD" w:rsidRDefault="002E56DD" w:rsidP="00AA4CCB">
    <w:pPr>
      <w:pStyle w:val="a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2E56DD" w:rsidRDefault="002E56DD" w:rsidP="00AA4CCB">
    <w:pPr>
      <w:pStyle w:val="Footer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2E56DD" w:rsidRPr="000A6440" w:rsidRDefault="002E56DD" w:rsidP="000A6440">
    <w:pPr>
      <w:pStyle w:val="Footer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6DD" w:rsidRDefault="002E56DD">
      <w:r>
        <w:separator/>
      </w:r>
    </w:p>
  </w:footnote>
  <w:footnote w:type="continuationSeparator" w:id="1">
    <w:p w:rsidR="002E56DD" w:rsidRDefault="002E5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153"/>
      <w:gridCol w:w="4261"/>
    </w:tblGrid>
    <w:tr w:rsidR="002E56DD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2E56DD" w:rsidRDefault="002E56DD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2E56DD" w:rsidRDefault="002E56DD" w:rsidP="001F3984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2E56DD" w:rsidRDefault="002E56DD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2E56DD" w:rsidRDefault="002E56DD" w:rsidP="00AA4CCB">
          <w:pPr>
            <w:pStyle w:val="a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 w:rsidRPr="009D1489">
            <w:rPr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logo_system" style="width:52.5pt;height:45.75pt;visibility:visible">
                <v:imagedata r:id="rId1" o:title=""/>
              </v:shape>
            </w:pict>
          </w:r>
        </w:p>
      </w:tc>
    </w:tr>
  </w:tbl>
  <w:p w:rsidR="002E56DD" w:rsidRPr="00AA4CCB" w:rsidRDefault="002E56DD" w:rsidP="00AA4C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318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02752"/>
    <w:rsid w:val="00111A26"/>
    <w:rsid w:val="001245A3"/>
    <w:rsid w:val="00131EC6"/>
    <w:rsid w:val="0015080F"/>
    <w:rsid w:val="001551E1"/>
    <w:rsid w:val="00155A94"/>
    <w:rsid w:val="00160E80"/>
    <w:rsid w:val="001661ED"/>
    <w:rsid w:val="0018633A"/>
    <w:rsid w:val="00192367"/>
    <w:rsid w:val="00195570"/>
    <w:rsid w:val="001C310B"/>
    <w:rsid w:val="001D66FE"/>
    <w:rsid w:val="001F3984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A133E"/>
    <w:rsid w:val="002A5F9B"/>
    <w:rsid w:val="002A7C9F"/>
    <w:rsid w:val="002B54B3"/>
    <w:rsid w:val="002C2287"/>
    <w:rsid w:val="002E56DD"/>
    <w:rsid w:val="003150C9"/>
    <w:rsid w:val="003172EA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17E4E"/>
    <w:rsid w:val="00460C38"/>
    <w:rsid w:val="00487D33"/>
    <w:rsid w:val="00493679"/>
    <w:rsid w:val="0049397A"/>
    <w:rsid w:val="00494FE6"/>
    <w:rsid w:val="004A6AC2"/>
    <w:rsid w:val="004A7169"/>
    <w:rsid w:val="004C3D07"/>
    <w:rsid w:val="004C685E"/>
    <w:rsid w:val="004D5FD8"/>
    <w:rsid w:val="004D62EB"/>
    <w:rsid w:val="004D6C7D"/>
    <w:rsid w:val="004E5223"/>
    <w:rsid w:val="004E5FA3"/>
    <w:rsid w:val="005230E9"/>
    <w:rsid w:val="0054012B"/>
    <w:rsid w:val="00546B53"/>
    <w:rsid w:val="0055401D"/>
    <w:rsid w:val="0055709B"/>
    <w:rsid w:val="005574E6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4758F"/>
    <w:rsid w:val="00656D49"/>
    <w:rsid w:val="00661651"/>
    <w:rsid w:val="00665374"/>
    <w:rsid w:val="0067145E"/>
    <w:rsid w:val="00674417"/>
    <w:rsid w:val="00690C09"/>
    <w:rsid w:val="00692390"/>
    <w:rsid w:val="006A3328"/>
    <w:rsid w:val="006A4B99"/>
    <w:rsid w:val="006B20C4"/>
    <w:rsid w:val="006B4739"/>
    <w:rsid w:val="006C01A8"/>
    <w:rsid w:val="006C0D25"/>
    <w:rsid w:val="006C4FFD"/>
    <w:rsid w:val="006C561C"/>
    <w:rsid w:val="006D625D"/>
    <w:rsid w:val="006F66A7"/>
    <w:rsid w:val="007002FE"/>
    <w:rsid w:val="00700440"/>
    <w:rsid w:val="00707E50"/>
    <w:rsid w:val="00716817"/>
    <w:rsid w:val="00736D18"/>
    <w:rsid w:val="007374D4"/>
    <w:rsid w:val="00741D5A"/>
    <w:rsid w:val="00746C65"/>
    <w:rsid w:val="0075740F"/>
    <w:rsid w:val="00796814"/>
    <w:rsid w:val="007E6DA4"/>
    <w:rsid w:val="00813E93"/>
    <w:rsid w:val="00825E56"/>
    <w:rsid w:val="00830AC0"/>
    <w:rsid w:val="00870B42"/>
    <w:rsid w:val="0087433A"/>
    <w:rsid w:val="00882DD4"/>
    <w:rsid w:val="00892A36"/>
    <w:rsid w:val="008B3B18"/>
    <w:rsid w:val="008B4800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28A4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A4CCB"/>
    <w:rsid w:val="00AC39D3"/>
    <w:rsid w:val="00AD5096"/>
    <w:rsid w:val="00AD6E2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242BE"/>
    <w:rsid w:val="00C26B2E"/>
    <w:rsid w:val="00C35CFE"/>
    <w:rsid w:val="00C449F1"/>
    <w:rsid w:val="00C56261"/>
    <w:rsid w:val="00C7701D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3976"/>
    <w:rsid w:val="00D0397C"/>
    <w:rsid w:val="00D2258E"/>
    <w:rsid w:val="00D25F55"/>
    <w:rsid w:val="00D317D5"/>
    <w:rsid w:val="00D36819"/>
    <w:rsid w:val="00D419EE"/>
    <w:rsid w:val="00D45653"/>
    <w:rsid w:val="00D53829"/>
    <w:rsid w:val="00D640A0"/>
    <w:rsid w:val="00D718C8"/>
    <w:rsid w:val="00D77619"/>
    <w:rsid w:val="00D77C3F"/>
    <w:rsid w:val="00D926FF"/>
    <w:rsid w:val="00D94D7E"/>
    <w:rsid w:val="00D950B5"/>
    <w:rsid w:val="00DA0BA9"/>
    <w:rsid w:val="00DB0CBA"/>
    <w:rsid w:val="00DB3B6A"/>
    <w:rsid w:val="00E03C8E"/>
    <w:rsid w:val="00E15391"/>
    <w:rsid w:val="00E26C89"/>
    <w:rsid w:val="00E55168"/>
    <w:rsid w:val="00E6574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D6318"/>
    <w:rsid w:val="00EE0A78"/>
    <w:rsid w:val="00EE7A53"/>
    <w:rsid w:val="00F02D21"/>
    <w:rsid w:val="00F23B12"/>
    <w:rsid w:val="00F25611"/>
    <w:rsid w:val="00F35D1E"/>
    <w:rsid w:val="00F4194F"/>
    <w:rsid w:val="00F4368D"/>
    <w:rsid w:val="00F52885"/>
    <w:rsid w:val="00F544EA"/>
    <w:rsid w:val="00F5681B"/>
    <w:rsid w:val="00FA4201"/>
    <w:rsid w:val="00FB528F"/>
    <w:rsid w:val="00FF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סגנון"/>
    <w:basedOn w:val="Normal"/>
    <w:next w:val="Footer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Header">
    <w:name w:val="header"/>
    <w:basedOn w:val="Normal"/>
    <w:link w:val="Head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EA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A4C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221\Application%20Data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2</TotalTime>
  <Pages>2</Pages>
  <Words>307</Words>
  <Characters>1538</Characters>
  <Application>Microsoft Office Outlook</Application>
  <DocSecurity>0</DocSecurity>
  <Lines>0</Lines>
  <Paragraphs>0</Paragraphs>
  <ScaleCrop>false</ScaleCrop>
  <Company>hhh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kl425</cp:lastModifiedBy>
  <cp:revision>6</cp:revision>
  <cp:lastPrinted>2010-02-23T11:03:00Z</cp:lastPrinted>
  <dcterms:created xsi:type="dcterms:W3CDTF">2011-01-30T11:00:00Z</dcterms:created>
  <dcterms:modified xsi:type="dcterms:W3CDTF">2011-02-02T06:46:00Z</dcterms:modified>
</cp:coreProperties>
</file>